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1862"/>
        <w:gridCol w:w="711"/>
        <w:gridCol w:w="5057"/>
        <w:gridCol w:w="5057"/>
        <w:gridCol w:w="707"/>
        <w:gridCol w:w="5764"/>
      </w:tblGrid>
      <w:tr w:rsidR="00650259" w:rsidRPr="00846B76" w:rsidTr="008D3B8F">
        <w:trPr>
          <w:gridAfter w:val="3"/>
          <w:wAfter w:w="2805" w:type="pct"/>
        </w:trPr>
        <w:sdt>
          <w:sdtPr>
            <w:id w:val="1621259925"/>
            <w:placeholder>
              <w:docPart w:val="884C7AA162BE4C3C8A8163F39E8E55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</w:trPr>
        <w:sdt>
          <w:sdtPr>
            <w:id w:val="-1470592894"/>
            <w:placeholder>
              <w:docPart w:val="84E690F82BC74DA8A5DAB96C7DABA9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" w:type="pct"/>
                <w:gridSpan w:val="2"/>
                <w:vAlign w:val="bottom"/>
              </w:tcPr>
              <w:p w:rsidR="00650259" w:rsidRPr="00846B76" w:rsidRDefault="00346DE2" w:rsidP="00346DE2">
                <w:r w:rsidRPr="00346DE2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FA78AC" w:rsidRDefault="00FA78AC" w:rsidP="00346DE2">
            <w:r>
              <w:t>Matricule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650259" w:rsidRPr="00846B76" w:rsidRDefault="00FA78AC" w:rsidP="00FA78AC">
            <w:r>
              <w:t>Adresse e-mail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346DE2">
            <w:pPr>
              <w:spacing w:before="240"/>
            </w:pPr>
          </w:p>
        </w:tc>
      </w:tr>
      <w:tr w:rsidR="00FA78AC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  <w:vAlign w:val="bottom"/>
          </w:tcPr>
          <w:p w:rsidR="00FA78AC" w:rsidRDefault="00FA78AC" w:rsidP="00FA78AC">
            <w:r>
              <w:t>Date de naissance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FA78AC" w:rsidRPr="00846B76" w:rsidRDefault="00FA78AC" w:rsidP="00346DE2">
            <w:pPr>
              <w:spacing w:before="240"/>
            </w:pPr>
          </w:p>
        </w:tc>
      </w:tr>
      <w:tr w:rsidR="00650259" w:rsidRPr="00846B76" w:rsidTr="008D3B8F">
        <w:trPr>
          <w:gridAfter w:val="3"/>
          <w:wAfter w:w="2805" w:type="pct"/>
          <w:trHeight w:val="54"/>
        </w:trPr>
        <w:tc>
          <w:tcPr>
            <w:tcW w:w="2195" w:type="pct"/>
            <w:gridSpan w:val="4"/>
            <w:shd w:val="clear" w:color="auto" w:fill="auto"/>
            <w:vAlign w:val="bottom"/>
          </w:tcPr>
          <w:p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2195" w:type="pct"/>
            <w:gridSpan w:val="4"/>
            <w:vAlign w:val="bottom"/>
          </w:tcPr>
          <w:p w:rsidR="00346DE2" w:rsidRDefault="00FA78AC" w:rsidP="00FA78AC">
            <w:r w:rsidRPr="00B3583B">
              <w:t>Bloc(s) dans le(s)quel(s) vous êtes inscrit</w:t>
            </w:r>
            <w:r w:rsidR="00683305">
              <w:t>(e)</w:t>
            </w:r>
            <w:r w:rsidRPr="00B3583B">
              <w:t xml:space="preserve"> à au moins 1 UE :</w:t>
            </w: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346DE2" w:rsidRPr="00346DE2" w:rsidRDefault="004D35DF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985149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1</w:t>
            </w:r>
          </w:p>
        </w:tc>
      </w:tr>
      <w:tr w:rsidR="00346DE2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346DE2" w:rsidRPr="00346DE2" w:rsidRDefault="004D35DF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09868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1856" w:type="pct"/>
            <w:gridSpan w:val="3"/>
            <w:vAlign w:val="bottom"/>
          </w:tcPr>
          <w:p w:rsidR="00346DE2" w:rsidRDefault="00FA78AC" w:rsidP="00FA78AC">
            <w:r>
              <w:t>Bloc 2</w:t>
            </w:r>
          </w:p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4D35DF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68851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3   Orientation :</w:t>
            </w:r>
          </w:p>
        </w:tc>
        <w:tc>
          <w:tcPr>
            <w:tcW w:w="1230" w:type="pct"/>
            <w:tcBorders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4D35DF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1385404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4   Orientation :</w:t>
            </w:r>
          </w:p>
        </w:tc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340" w:type="pct"/>
          </w:tcPr>
          <w:p w:rsidR="008D3B8F" w:rsidRPr="00346DE2" w:rsidRDefault="004D35DF" w:rsidP="001C4A3D">
            <w:pPr>
              <w:spacing w:before="120"/>
              <w:ind w:left="432"/>
              <w:rPr>
                <w:sz w:val="36"/>
              </w:rPr>
            </w:pPr>
            <w:sdt>
              <w:sdtPr>
                <w:rPr>
                  <w:sz w:val="36"/>
                  <w:lang w:bidi="fr-FR"/>
                </w:rPr>
                <w:id w:val="-43613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44697">
                  <w:rPr>
                    <w:rFonts w:ascii="MS Gothic" w:eastAsia="MS Gothic" w:hAnsi="MS Gothic" w:hint="eastAsia"/>
                    <w:sz w:val="36"/>
                    <w:lang w:bidi="fr-FR"/>
                  </w:rPr>
                  <w:t>☐</w:t>
                </w:r>
              </w:sdtContent>
            </w:sdt>
          </w:p>
        </w:tc>
        <w:tc>
          <w:tcPr>
            <w:tcW w:w="626" w:type="pct"/>
            <w:gridSpan w:val="2"/>
            <w:vAlign w:val="bottom"/>
          </w:tcPr>
          <w:p w:rsidR="008D3B8F" w:rsidRDefault="008D3B8F" w:rsidP="00FA78AC">
            <w:r>
              <w:t>Bloc 5   Orientation :</w:t>
            </w:r>
          </w:p>
        </w:tc>
        <w:tc>
          <w:tcPr>
            <w:tcW w:w="123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FA78AC"/>
        </w:tc>
      </w:tr>
      <w:tr w:rsidR="008D3B8F" w:rsidRPr="00846B76" w:rsidTr="008D3B8F">
        <w:trPr>
          <w:gridAfter w:val="2"/>
          <w:wAfter w:w="1575" w:type="pct"/>
        </w:trPr>
        <w:tc>
          <w:tcPr>
            <w:tcW w:w="340" w:type="pct"/>
          </w:tcPr>
          <w:p w:rsidR="008D3B8F" w:rsidRPr="00266DE7" w:rsidRDefault="008D3B8F" w:rsidP="008D3B8F">
            <w:pPr>
              <w:spacing w:before="120"/>
              <w:ind w:left="432"/>
              <w:rPr>
                <w:sz w:val="36"/>
                <w:lang w:bidi="fr-FR"/>
              </w:rPr>
            </w:pPr>
          </w:p>
        </w:tc>
        <w:tc>
          <w:tcPr>
            <w:tcW w:w="626" w:type="pct"/>
            <w:gridSpan w:val="2"/>
            <w:vAlign w:val="bottom"/>
          </w:tcPr>
          <w:p w:rsidR="008D3B8F" w:rsidRDefault="008D3B8F" w:rsidP="008D3B8F"/>
        </w:tc>
        <w:tc>
          <w:tcPr>
            <w:tcW w:w="1230" w:type="pct"/>
            <w:tcBorders>
              <w:top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230" w:type="pct"/>
            <w:vAlign w:val="bottom"/>
          </w:tcPr>
          <w:p w:rsidR="008D3B8F" w:rsidRDefault="008D3B8F" w:rsidP="008D3B8F"/>
        </w:tc>
      </w:tr>
      <w:tr w:rsidR="008D3B8F" w:rsidRPr="00846B76" w:rsidTr="008D3B8F">
        <w:tc>
          <w:tcPr>
            <w:tcW w:w="793" w:type="pct"/>
            <w:gridSpan w:val="2"/>
          </w:tcPr>
          <w:p w:rsidR="008D3B8F" w:rsidRPr="008D3B8F" w:rsidRDefault="00683305" w:rsidP="008D3B8F">
            <w:r>
              <w:t>Type de handicap</w:t>
            </w:r>
          </w:p>
        </w:tc>
        <w:tc>
          <w:tcPr>
            <w:tcW w:w="1402" w:type="pct"/>
            <w:gridSpan w:val="2"/>
            <w:tcBorders>
              <w:bottom w:val="single" w:sz="4" w:space="0" w:color="auto"/>
            </w:tcBorders>
            <w:vAlign w:val="bottom"/>
          </w:tcPr>
          <w:p w:rsidR="008D3B8F" w:rsidRDefault="008D3B8F" w:rsidP="008D3B8F"/>
        </w:tc>
        <w:tc>
          <w:tcPr>
            <w:tcW w:w="1402" w:type="pct"/>
            <w:gridSpan w:val="2"/>
          </w:tcPr>
          <w:p w:rsidR="008D3B8F" w:rsidRPr="00846B76" w:rsidRDefault="008D3B8F" w:rsidP="008D3B8F"/>
        </w:tc>
        <w:tc>
          <w:tcPr>
            <w:tcW w:w="1402" w:type="pct"/>
            <w:vAlign w:val="bottom"/>
          </w:tcPr>
          <w:p w:rsidR="008D3B8F" w:rsidRDefault="008D3B8F" w:rsidP="008D3B8F"/>
        </w:tc>
      </w:tr>
      <w:tr w:rsidR="008D3B8F" w:rsidRPr="00846B76" w:rsidTr="008D3B8F">
        <w:trPr>
          <w:gridAfter w:val="3"/>
          <w:wAfter w:w="2805" w:type="pct"/>
        </w:trPr>
        <w:tc>
          <w:tcPr>
            <w:tcW w:w="793" w:type="pct"/>
            <w:gridSpan w:val="2"/>
          </w:tcPr>
          <w:p w:rsidR="008D3B8F" w:rsidRPr="00266DE7" w:rsidRDefault="008D3B8F" w:rsidP="008D3B8F">
            <w:pPr>
              <w:spacing w:before="120"/>
              <w:rPr>
                <w:sz w:val="36"/>
                <w:lang w:bidi="fr-FR"/>
              </w:rPr>
            </w:pPr>
            <w:r w:rsidRPr="008D3B8F">
              <w:t>Aménagements demandés</w:t>
            </w:r>
          </w:p>
        </w:tc>
        <w:tc>
          <w:tcPr>
            <w:tcW w:w="140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3B8F" w:rsidRDefault="008D3B8F" w:rsidP="008D3B8F"/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FE7F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5DF" w:rsidRDefault="004D35DF" w:rsidP="00650259">
      <w:pPr>
        <w:spacing w:after="0" w:line="240" w:lineRule="auto"/>
      </w:pPr>
      <w:r>
        <w:separator/>
      </w:r>
    </w:p>
  </w:endnote>
  <w:endnote w:type="continuationSeparator" w:id="0">
    <w:p w:rsidR="004D35DF" w:rsidRDefault="004D35D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6402A1-D425-4731-A5B0-BF2D26CBF513}"/>
    <w:embedBold r:id="rId2" w:fontKey="{942AA0F0-D9F5-46BF-918A-7359D2139F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3B67EF-C857-4BE9-9EC4-ED34948F4443}"/>
    <w:embedBold r:id="rId4" w:fontKey="{F1AB8529-2CF3-48A5-B751-FA759EF22C91}"/>
    <w:embedItalic r:id="rId5" w:fontKey="{C11AECD1-0D50-4FE0-AFD0-A6E16F8D8A9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ADDD893-2246-4EE5-B770-9C6D80F458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B4756EEE-8AA4-4141-A9E4-4C0E638307F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6A8" w:rsidRDefault="00EE56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8E36D6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bidi="fr-FR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6A8" w:rsidRDefault="00EE56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5DF" w:rsidRDefault="004D35DF" w:rsidP="00650259">
      <w:pPr>
        <w:spacing w:after="0" w:line="240" w:lineRule="auto"/>
      </w:pPr>
      <w:r>
        <w:separator/>
      </w:r>
    </w:p>
  </w:footnote>
  <w:footnote w:type="continuationSeparator" w:id="0">
    <w:p w:rsidR="004D35DF" w:rsidRDefault="004D35D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6A8" w:rsidRDefault="00EE56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836"/>
      <w:gridCol w:w="7190"/>
    </w:tblGrid>
    <w:tr w:rsidR="008D3B8F" w:rsidRPr="00731F26" w:rsidTr="00EE56A8">
      <w:trPr>
        <w:trHeight w:val="990"/>
      </w:trPr>
      <w:tc>
        <w:tcPr>
          <w:tcW w:w="1350" w:type="dxa"/>
          <w:shd w:val="clear" w:color="auto" w:fill="002060"/>
          <w:vAlign w:val="center"/>
        </w:tcPr>
        <w:p w:rsidR="00576892" w:rsidRPr="00731F26" w:rsidRDefault="008D3B8F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2F4557">
            <w:rPr>
              <w:noProof/>
              <w:lang w:val="fr-BE" w:eastAsia="fr-BE"/>
            </w:rPr>
            <w:drawing>
              <wp:inline distT="0" distB="0" distL="0" distR="0" wp14:anchorId="56859709" wp14:editId="5E001D18">
                <wp:extent cx="1028700" cy="781324"/>
                <wp:effectExtent l="0" t="0" r="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Ã©sultat de recherche d'images pour &quot;ecam brussels engineering school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81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softEdge rad="12700"/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2060"/>
          <w:vAlign w:val="center"/>
        </w:tcPr>
        <w:p w:rsidR="00576892" w:rsidRDefault="00FA78AC" w:rsidP="00FA78AC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>Demande d’aménagement</w:t>
          </w:r>
        </w:p>
        <w:p w:rsidR="00FA78AC" w:rsidRPr="00731F26" w:rsidRDefault="00FA78AC" w:rsidP="00FA78AC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 w:rsidRPr="00FA78AC">
            <w:rPr>
              <w:rFonts w:ascii="Corbel" w:eastAsia="Calibri" w:hAnsi="Corbel" w:cs="Times New Roman"/>
              <w:b/>
              <w:color w:val="FFFFFF"/>
              <w:sz w:val="36"/>
            </w:rPr>
            <w:t>Formulaire de première demande</w:t>
          </w:r>
        </w:p>
      </w:tc>
      <w:bookmarkStart w:id="0" w:name="_GoBack"/>
      <w:bookmarkEnd w:id="0"/>
    </w:tr>
    <w:tr w:rsidR="00B44697" w:rsidRPr="00731F26" w:rsidTr="00B44697">
      <w:trPr>
        <w:trHeight w:val="990"/>
      </w:trPr>
      <w:tc>
        <w:tcPr>
          <w:tcW w:w="1350" w:type="dxa"/>
          <w:shd w:val="clear" w:color="auto" w:fill="auto"/>
          <w:vAlign w:val="center"/>
        </w:tcPr>
        <w:p w:rsidR="00B44697" w:rsidRPr="002F4557" w:rsidRDefault="00B44697" w:rsidP="00731F26">
          <w:pPr>
            <w:tabs>
              <w:tab w:val="center" w:pos="4680"/>
              <w:tab w:val="right" w:pos="9360"/>
            </w:tabs>
            <w:spacing w:after="0"/>
          </w:pPr>
        </w:p>
      </w:tc>
      <w:tc>
        <w:tcPr>
          <w:tcW w:w="8000" w:type="dxa"/>
          <w:shd w:val="clear" w:color="auto" w:fill="auto"/>
        </w:tcPr>
        <w:p w:rsidR="00B44697" w:rsidRDefault="00B44697" w:rsidP="0061763C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  <w:r w:rsidRPr="00B44697">
            <w:rPr>
              <w:sz w:val="22"/>
            </w:rPr>
            <w:t xml:space="preserve">Formulaire à renvoyer à </w:t>
          </w:r>
          <w:hyperlink r:id="rId2" w:history="1">
            <w:r w:rsidR="0061763C" w:rsidRPr="00E26B70">
              <w:rPr>
                <w:rStyle w:val="Lienhypertexte"/>
                <w:sz w:val="22"/>
              </w:rPr>
              <w:t>inclusif@ecam.be</w:t>
            </w:r>
          </w:hyperlink>
        </w:p>
      </w:tc>
    </w:tr>
  </w:tbl>
  <w:p w:rsidR="00650259" w:rsidRDefault="00650259" w:rsidP="00731F26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6A8" w:rsidRDefault="00EE56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8AC"/>
    <w:rsid w:val="00052382"/>
    <w:rsid w:val="0006568A"/>
    <w:rsid w:val="00076F0F"/>
    <w:rsid w:val="00084253"/>
    <w:rsid w:val="000D1F49"/>
    <w:rsid w:val="001143A5"/>
    <w:rsid w:val="001727CA"/>
    <w:rsid w:val="001C4A3D"/>
    <w:rsid w:val="00234EAC"/>
    <w:rsid w:val="002462F3"/>
    <w:rsid w:val="002C56E6"/>
    <w:rsid w:val="00346DE2"/>
    <w:rsid w:val="00361E11"/>
    <w:rsid w:val="003B4744"/>
    <w:rsid w:val="003C688B"/>
    <w:rsid w:val="003F0847"/>
    <w:rsid w:val="003F479A"/>
    <w:rsid w:val="0040090B"/>
    <w:rsid w:val="0046302A"/>
    <w:rsid w:val="00487D2D"/>
    <w:rsid w:val="004D35DF"/>
    <w:rsid w:val="004D5D62"/>
    <w:rsid w:val="005112D0"/>
    <w:rsid w:val="00577E06"/>
    <w:rsid w:val="005A3BF7"/>
    <w:rsid w:val="005F2035"/>
    <w:rsid w:val="005F7990"/>
    <w:rsid w:val="0061763C"/>
    <w:rsid w:val="0063739C"/>
    <w:rsid w:val="00650259"/>
    <w:rsid w:val="00683305"/>
    <w:rsid w:val="006E629B"/>
    <w:rsid w:val="00731F26"/>
    <w:rsid w:val="00760D65"/>
    <w:rsid w:val="00770F25"/>
    <w:rsid w:val="007A35A8"/>
    <w:rsid w:val="007B0A85"/>
    <w:rsid w:val="007C6A52"/>
    <w:rsid w:val="00810FD6"/>
    <w:rsid w:val="0082043E"/>
    <w:rsid w:val="008A0D08"/>
    <w:rsid w:val="008D3B8F"/>
    <w:rsid w:val="008E203A"/>
    <w:rsid w:val="008E36D6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44697"/>
    <w:rsid w:val="00BB4CF3"/>
    <w:rsid w:val="00BD4753"/>
    <w:rsid w:val="00BD5CB1"/>
    <w:rsid w:val="00BE62EE"/>
    <w:rsid w:val="00C003BA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EE56A8"/>
    <w:rsid w:val="00F00606"/>
    <w:rsid w:val="00F01256"/>
    <w:rsid w:val="00F62A1B"/>
    <w:rsid w:val="00FA78AC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clusif@ecam.be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r\AppData\Roaming\Microsoft\Templates\Formulaire%20de%20b&#233;n&#233;vola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84C7AA162BE4C3C8A8163F39E8E55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71CE9A-181C-4E9F-9848-3402422F8C4F}"/>
      </w:docPartPr>
      <w:docPartBody>
        <w:p w:rsidR="000C5B60" w:rsidRDefault="00232EC4">
          <w:pPr>
            <w:pStyle w:val="884C7AA162BE4C3C8A8163F39E8E553E"/>
          </w:pPr>
          <w:r w:rsidRPr="00346DE2">
            <w:rPr>
              <w:lang w:bidi="fr-FR"/>
            </w:rPr>
            <w:t>Prénom</w:t>
          </w:r>
        </w:p>
      </w:docPartBody>
    </w:docPart>
    <w:docPart>
      <w:docPartPr>
        <w:name w:val="84E690F82BC74DA8A5DAB96C7DABA95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00D919-3B50-42AC-B3E5-4E65F48B1660}"/>
      </w:docPartPr>
      <w:docPartBody>
        <w:p w:rsidR="000C5B60" w:rsidRDefault="00232EC4">
          <w:pPr>
            <w:pStyle w:val="84E690F82BC74DA8A5DAB96C7DABA955"/>
          </w:pPr>
          <w:r w:rsidRPr="00346DE2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6B3"/>
    <w:rsid w:val="000C5B60"/>
    <w:rsid w:val="00232EC4"/>
    <w:rsid w:val="004706B3"/>
    <w:rsid w:val="00841D6E"/>
    <w:rsid w:val="00B968B2"/>
    <w:rsid w:val="00CB5CDA"/>
    <w:rsid w:val="00EF3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84C7AA162BE4C3C8A8163F39E8E553E">
    <w:name w:val="884C7AA162BE4C3C8A8163F39E8E553E"/>
  </w:style>
  <w:style w:type="paragraph" w:customStyle="1" w:styleId="84E690F82BC74DA8A5DAB96C7DABA955">
    <w:name w:val="84E690F82BC74DA8A5DAB96C7DABA955"/>
  </w:style>
  <w:style w:type="paragraph" w:customStyle="1" w:styleId="A57D37D3D2E94F4CBEB4EF8CC71B69D5">
    <w:name w:val="A57D37D3D2E94F4CBEB4EF8CC71B69D5"/>
  </w:style>
  <w:style w:type="paragraph" w:customStyle="1" w:styleId="D983A51DCCF344DD959FF71AF1B12A1C">
    <w:name w:val="D983A51DCCF344DD959FF71AF1B12A1C"/>
  </w:style>
  <w:style w:type="paragraph" w:customStyle="1" w:styleId="43169FD2FF4C4A7FB34CAE3DF7E60138">
    <w:name w:val="43169FD2FF4C4A7FB34CAE3DF7E60138"/>
  </w:style>
  <w:style w:type="paragraph" w:customStyle="1" w:styleId="499D4510437B45FFB773C5530A74562F">
    <w:name w:val="499D4510437B45FFB773C5530A74562F"/>
  </w:style>
  <w:style w:type="paragraph" w:customStyle="1" w:styleId="040786D7E8A74A0BB13895B077A04036">
    <w:name w:val="040786D7E8A74A0BB13895B077A04036"/>
  </w:style>
  <w:style w:type="paragraph" w:customStyle="1" w:styleId="CD74A7FACC314CAB9A4AC508DA674169">
    <w:name w:val="CD74A7FACC314CAB9A4AC508DA674169"/>
  </w:style>
  <w:style w:type="paragraph" w:customStyle="1" w:styleId="6E6CF5A7451A44B1808667677D4A1281">
    <w:name w:val="6E6CF5A7451A44B1808667677D4A1281"/>
  </w:style>
  <w:style w:type="paragraph" w:customStyle="1" w:styleId="9935B41839584557980A10ECDF15980C">
    <w:name w:val="9935B41839584557980A10ECDF15980C"/>
  </w:style>
  <w:style w:type="paragraph" w:customStyle="1" w:styleId="93783F97BAD242F398E03643C331A174">
    <w:name w:val="93783F97BAD242F398E03643C331A174"/>
  </w:style>
  <w:style w:type="paragraph" w:customStyle="1" w:styleId="5075B4646EB54B518742DEA061A8CFD7">
    <w:name w:val="5075B4646EB54B518742DEA061A8CFD7"/>
  </w:style>
  <w:style w:type="paragraph" w:customStyle="1" w:styleId="A7211F59AA1D4BAF8D4A90D8F7CC5B24">
    <w:name w:val="A7211F59AA1D4BAF8D4A90D8F7CC5B24"/>
  </w:style>
  <w:style w:type="paragraph" w:customStyle="1" w:styleId="53212C3F00934230A1AE8858377CE6C0">
    <w:name w:val="53212C3F00934230A1AE8858377CE6C0"/>
  </w:style>
  <w:style w:type="paragraph" w:customStyle="1" w:styleId="1F483819D20E48D5A5BC60E4E28CCF05">
    <w:name w:val="1F483819D20E48D5A5BC60E4E28CCF05"/>
  </w:style>
  <w:style w:type="paragraph" w:customStyle="1" w:styleId="1A5EA1074D98449689D0E7E415EFF6F5">
    <w:name w:val="1A5EA1074D98449689D0E7E415EFF6F5"/>
  </w:style>
  <w:style w:type="paragraph" w:customStyle="1" w:styleId="DF7017F506BF4BC7BEE62DC11076DBDC">
    <w:name w:val="DF7017F506BF4BC7BEE62DC11076DBDC"/>
  </w:style>
  <w:style w:type="paragraph" w:customStyle="1" w:styleId="F587795D2F7C4E749950F1C2FC673EF9">
    <w:name w:val="F587795D2F7C4E749950F1C2FC673EF9"/>
  </w:style>
  <w:style w:type="paragraph" w:customStyle="1" w:styleId="023E18D2A7834D20AEA7F919D33E3561">
    <w:name w:val="023E18D2A7834D20AEA7F919D33E3561"/>
  </w:style>
  <w:style w:type="paragraph" w:customStyle="1" w:styleId="31462D3EFBF94C7D870C13A98BFF97A9">
    <w:name w:val="31462D3EFBF94C7D870C13A98BFF97A9"/>
  </w:style>
  <w:style w:type="paragraph" w:customStyle="1" w:styleId="F43E7345D81F433F9C3FCE6A6E88CCB4">
    <w:name w:val="F43E7345D81F433F9C3FCE6A6E88CCB4"/>
  </w:style>
  <w:style w:type="paragraph" w:customStyle="1" w:styleId="37102A22D9DB42618E7E0EBF1AC1E346">
    <w:name w:val="37102A22D9DB42618E7E0EBF1AC1E346"/>
  </w:style>
  <w:style w:type="paragraph" w:customStyle="1" w:styleId="8D39F1D2BE6F4544B743CEF97AE458FC">
    <w:name w:val="8D39F1D2BE6F4544B743CEF97AE458FC"/>
  </w:style>
  <w:style w:type="paragraph" w:customStyle="1" w:styleId="41FE155B66CA4A78AD830B136B643C9A">
    <w:name w:val="41FE155B66CA4A78AD830B136B643C9A"/>
    <w:rsid w:val="004706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45</Words>
  <Characters>253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2019-08-28T09:19:00Z</dcterms:created>
  <dcterms:modified xsi:type="dcterms:W3CDTF">2022-04-20T13:31:00Z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